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FCC26CB" w14:textId="77777777" w:rsidR="00CF455B" w:rsidRPr="008A03A1" w:rsidRDefault="00CF455B" w:rsidP="008A03A1">
      <w:pPr>
        <w:pStyle w:val="A-ManuscriptText"/>
      </w:pPr>
    </w:p>
    <w:sectPr w:rsidR="00CF455B" w:rsidRPr="008A03A1" w:rsidSect="00CD7F4A">
      <w:footerReference w:type="even" r:id="rId6"/>
      <w:footerReference w:type="default" r:id="rId7"/>
      <w:headerReference w:type="first" r:id="rId8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D9D16AE" w14:textId="77777777" w:rsidR="0024082A" w:rsidRDefault="0024082A" w:rsidP="00AD1A28">
      <w:r>
        <w:separator/>
      </w:r>
    </w:p>
  </w:endnote>
  <w:endnote w:type="continuationSeparator" w:id="0">
    <w:p w14:paraId="456AA712" w14:textId="77777777" w:rsidR="0024082A" w:rsidRDefault="0024082A" w:rsidP="00AD1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 Bold">
    <w:altName w:val="Times New Roman"/>
    <w:panose1 w:val="020B06040202020202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27487504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8D3C0D7" w14:textId="77777777" w:rsidR="00AD1A28" w:rsidRDefault="00AD1A28" w:rsidP="00D6220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E99EF17" w14:textId="77777777" w:rsidR="00AD1A28" w:rsidRDefault="00AD1A28" w:rsidP="00AD1A2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18124084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B26F56D" w14:textId="77777777" w:rsidR="00AD1A28" w:rsidRDefault="00AD1A28" w:rsidP="00D6220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F66DF5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0A22414" w14:textId="77777777" w:rsidR="00AD1A28" w:rsidRDefault="00AD1A28" w:rsidP="00AD1A2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FF2501B" w14:textId="77777777" w:rsidR="0024082A" w:rsidRDefault="0024082A" w:rsidP="00AD1A28">
      <w:r>
        <w:separator/>
      </w:r>
    </w:p>
  </w:footnote>
  <w:footnote w:type="continuationSeparator" w:id="0">
    <w:p w14:paraId="6F2FB51A" w14:textId="77777777" w:rsidR="0024082A" w:rsidRDefault="0024082A" w:rsidP="00AD1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31D04DA" w14:textId="77777777" w:rsidR="00D118D3" w:rsidRPr="00D118D3" w:rsidRDefault="00D118D3" w:rsidP="00D118D3">
    <w:pPr>
      <w:pStyle w:val="Header"/>
      <w:jc w:val="right"/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PA 7th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2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e5xpfra26x5addes52ex0zr00sxdx02r9eex&quot;&gt;Mainlibrary-Saved-Converted&lt;record-ids&gt;&lt;item&gt;1325&lt;/item&gt;&lt;/record-ids&gt;&lt;/item&gt;&lt;/Libraries&gt;"/>
    <w:docVar w:name="EN.UseJSCitationFormat" w:val="True"/>
  </w:docVars>
  <w:rsids>
    <w:rsidRoot w:val="00CF10A6"/>
    <w:rsid w:val="000C2057"/>
    <w:rsid w:val="000D6B8A"/>
    <w:rsid w:val="0018062A"/>
    <w:rsid w:val="00190B98"/>
    <w:rsid w:val="001B7F6E"/>
    <w:rsid w:val="001C2DFD"/>
    <w:rsid w:val="001F1F0F"/>
    <w:rsid w:val="001F2960"/>
    <w:rsid w:val="002154EF"/>
    <w:rsid w:val="0024082A"/>
    <w:rsid w:val="0027403D"/>
    <w:rsid w:val="00281F15"/>
    <w:rsid w:val="00346FE4"/>
    <w:rsid w:val="00355A83"/>
    <w:rsid w:val="00374B2C"/>
    <w:rsid w:val="003A4FE4"/>
    <w:rsid w:val="00496486"/>
    <w:rsid w:val="004D19DD"/>
    <w:rsid w:val="00550844"/>
    <w:rsid w:val="00571C76"/>
    <w:rsid w:val="0058727A"/>
    <w:rsid w:val="005B663B"/>
    <w:rsid w:val="005E6497"/>
    <w:rsid w:val="00656860"/>
    <w:rsid w:val="0065795A"/>
    <w:rsid w:val="006745DF"/>
    <w:rsid w:val="0068041B"/>
    <w:rsid w:val="006E53E9"/>
    <w:rsid w:val="006F4D47"/>
    <w:rsid w:val="00776644"/>
    <w:rsid w:val="007B0B6D"/>
    <w:rsid w:val="007C3740"/>
    <w:rsid w:val="007C6D14"/>
    <w:rsid w:val="007F2761"/>
    <w:rsid w:val="00831CE3"/>
    <w:rsid w:val="00831F8F"/>
    <w:rsid w:val="00870874"/>
    <w:rsid w:val="008A03A1"/>
    <w:rsid w:val="00907DC6"/>
    <w:rsid w:val="00920C14"/>
    <w:rsid w:val="00941661"/>
    <w:rsid w:val="009657C2"/>
    <w:rsid w:val="00972269"/>
    <w:rsid w:val="009C19C9"/>
    <w:rsid w:val="009D1FD3"/>
    <w:rsid w:val="009D309F"/>
    <w:rsid w:val="009F415E"/>
    <w:rsid w:val="00A23C41"/>
    <w:rsid w:val="00A31832"/>
    <w:rsid w:val="00A545A4"/>
    <w:rsid w:val="00A62D3A"/>
    <w:rsid w:val="00A643A2"/>
    <w:rsid w:val="00A67FA3"/>
    <w:rsid w:val="00A86CD7"/>
    <w:rsid w:val="00AC2EB3"/>
    <w:rsid w:val="00AD1A28"/>
    <w:rsid w:val="00AF6CDA"/>
    <w:rsid w:val="00B15A7D"/>
    <w:rsid w:val="00B4033F"/>
    <w:rsid w:val="00BA121E"/>
    <w:rsid w:val="00BD1A17"/>
    <w:rsid w:val="00BE0D2E"/>
    <w:rsid w:val="00BE2436"/>
    <w:rsid w:val="00BE3669"/>
    <w:rsid w:val="00C075DD"/>
    <w:rsid w:val="00C3022F"/>
    <w:rsid w:val="00C41651"/>
    <w:rsid w:val="00C572FD"/>
    <w:rsid w:val="00CC578D"/>
    <w:rsid w:val="00CD7F4A"/>
    <w:rsid w:val="00CF10A6"/>
    <w:rsid w:val="00CF455B"/>
    <w:rsid w:val="00D118D3"/>
    <w:rsid w:val="00D16795"/>
    <w:rsid w:val="00D36653"/>
    <w:rsid w:val="00E048A8"/>
    <w:rsid w:val="00E123B2"/>
    <w:rsid w:val="00EA05D1"/>
    <w:rsid w:val="00EB2FA3"/>
    <w:rsid w:val="00EC3222"/>
    <w:rsid w:val="00F66DF5"/>
    <w:rsid w:val="00FC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40081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3A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1CE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-ManuscriptHeading1">
    <w:name w:val="A-ManuscriptHeading1"/>
    <w:basedOn w:val="Normal"/>
    <w:next w:val="A-ManuscriptText"/>
    <w:autoRedefine/>
    <w:qFormat/>
    <w:rsid w:val="00A643A2"/>
    <w:pPr>
      <w:keepNext/>
      <w:keepLines/>
      <w:spacing w:after="240" w:line="480" w:lineRule="auto"/>
      <w:jc w:val="center"/>
      <w:outlineLvl w:val="0"/>
    </w:pPr>
    <w:rPr>
      <w:b/>
      <w:snapToGrid w:val="0"/>
      <w:sz w:val="32"/>
      <w:szCs w:val="20"/>
    </w:rPr>
  </w:style>
  <w:style w:type="paragraph" w:customStyle="1" w:styleId="A-ManuscriptHeading2">
    <w:name w:val="A-ManuscriptHeading2"/>
    <w:basedOn w:val="Normal"/>
    <w:next w:val="A-ManuscriptText"/>
    <w:autoRedefine/>
    <w:qFormat/>
    <w:rsid w:val="00A643A2"/>
    <w:pPr>
      <w:keepNext/>
      <w:keepLines/>
      <w:spacing w:before="240" w:after="120" w:line="480" w:lineRule="auto"/>
      <w:jc w:val="center"/>
      <w:outlineLvl w:val="1"/>
    </w:pPr>
    <w:rPr>
      <w:b/>
      <w:snapToGrid w:val="0"/>
      <w:sz w:val="28"/>
      <w:szCs w:val="20"/>
    </w:rPr>
  </w:style>
  <w:style w:type="paragraph" w:customStyle="1" w:styleId="A-ManuscriptHeading3">
    <w:name w:val="A-ManuscriptHeading3"/>
    <w:basedOn w:val="Normal"/>
    <w:next w:val="A-ManuscriptText"/>
    <w:autoRedefine/>
    <w:qFormat/>
    <w:rsid w:val="00A643A2"/>
    <w:pPr>
      <w:keepNext/>
      <w:keepLines/>
      <w:spacing w:before="240" w:after="120" w:line="480" w:lineRule="auto"/>
      <w:outlineLvl w:val="2"/>
    </w:pPr>
    <w:rPr>
      <w:b/>
      <w:snapToGrid w:val="0"/>
      <w:szCs w:val="20"/>
    </w:rPr>
  </w:style>
  <w:style w:type="paragraph" w:customStyle="1" w:styleId="A-ManuscriptHeading4">
    <w:name w:val="A-ManuscriptHeading4"/>
    <w:basedOn w:val="Normal"/>
    <w:next w:val="A-ManuscriptText"/>
    <w:autoRedefine/>
    <w:qFormat/>
    <w:rsid w:val="00A643A2"/>
    <w:pPr>
      <w:keepNext/>
      <w:keepLines/>
      <w:spacing w:before="120" w:after="120" w:line="480" w:lineRule="auto"/>
      <w:ind w:firstLine="720"/>
      <w:outlineLvl w:val="3"/>
    </w:pPr>
    <w:rPr>
      <w:b/>
      <w:snapToGrid w:val="0"/>
      <w:szCs w:val="20"/>
    </w:rPr>
  </w:style>
  <w:style w:type="paragraph" w:customStyle="1" w:styleId="APATableHead">
    <w:name w:val="APATableHead"/>
    <w:basedOn w:val="Normal"/>
    <w:next w:val="Normal"/>
    <w:autoRedefine/>
    <w:qFormat/>
    <w:rsid w:val="00A643A2"/>
    <w:pPr>
      <w:keepNext/>
      <w:spacing w:line="360" w:lineRule="auto"/>
      <w:outlineLvl w:val="0"/>
    </w:pPr>
    <w:rPr>
      <w:b/>
      <w:i/>
    </w:rPr>
  </w:style>
  <w:style w:type="paragraph" w:customStyle="1" w:styleId="APAOrigQuote">
    <w:name w:val="APAOrigQuote"/>
    <w:basedOn w:val="A-ManuscriptBlockQuote"/>
    <w:next w:val="A-ManuscriptText"/>
    <w:autoRedefine/>
    <w:qFormat/>
    <w:rsid w:val="00A643A2"/>
    <w:pPr>
      <w:spacing w:after="0"/>
    </w:pPr>
  </w:style>
  <w:style w:type="paragraph" w:customStyle="1" w:styleId="A-ManuscriptText">
    <w:name w:val="A-ManuscriptText"/>
    <w:basedOn w:val="Normal"/>
    <w:link w:val="A-ManuscriptTextChar"/>
    <w:rsid w:val="00941661"/>
    <w:pPr>
      <w:spacing w:line="480" w:lineRule="auto"/>
    </w:pPr>
  </w:style>
  <w:style w:type="paragraph" w:customStyle="1" w:styleId="A-ManuscriptBlockQuote">
    <w:name w:val="A-ManuscriptBlockQuote"/>
    <w:basedOn w:val="Normal"/>
    <w:next w:val="A-ManuscriptText"/>
    <w:link w:val="A-ManuscriptBlockQuoteChar"/>
    <w:rsid w:val="00941661"/>
    <w:pPr>
      <w:spacing w:after="240" w:line="480" w:lineRule="auto"/>
      <w:ind w:left="720" w:right="720"/>
    </w:pPr>
  </w:style>
  <w:style w:type="paragraph" w:customStyle="1" w:styleId="APAReference">
    <w:name w:val="APAReference"/>
    <w:basedOn w:val="Normal"/>
    <w:rsid w:val="00941661"/>
    <w:pPr>
      <w:spacing w:after="260" w:line="480" w:lineRule="auto"/>
      <w:ind w:left="720" w:hanging="720"/>
    </w:pPr>
  </w:style>
  <w:style w:type="paragraph" w:customStyle="1" w:styleId="APAFigurehead">
    <w:name w:val="APAFigurehead"/>
    <w:basedOn w:val="APATableHead"/>
    <w:autoRedefine/>
    <w:qFormat/>
    <w:rsid w:val="00A643A2"/>
    <w:pPr>
      <w:keepNext w:val="0"/>
      <w:spacing w:after="120"/>
    </w:pPr>
    <w:rPr>
      <w:i w:val="0"/>
    </w:rPr>
  </w:style>
  <w:style w:type="paragraph" w:styleId="Footer">
    <w:name w:val="footer"/>
    <w:basedOn w:val="Normal"/>
    <w:link w:val="FooterChar"/>
    <w:uiPriority w:val="99"/>
    <w:unhideWhenUsed/>
    <w:rsid w:val="00AD1A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1A28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AD1A28"/>
  </w:style>
  <w:style w:type="paragraph" w:styleId="Header">
    <w:name w:val="header"/>
    <w:basedOn w:val="Normal"/>
    <w:link w:val="HeaderChar"/>
    <w:uiPriority w:val="99"/>
    <w:unhideWhenUsed/>
    <w:rsid w:val="00D118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18D3"/>
    <w:rPr>
      <w:sz w:val="24"/>
      <w:szCs w:val="24"/>
    </w:rPr>
  </w:style>
  <w:style w:type="character" w:customStyle="1" w:styleId="A-ManuscriptTextChar">
    <w:name w:val="A-ManuscriptText Char"/>
    <w:basedOn w:val="DefaultParagraphFont"/>
    <w:link w:val="A-ManuscriptText"/>
    <w:rsid w:val="00941661"/>
    <w:rPr>
      <w:sz w:val="24"/>
      <w:szCs w:val="24"/>
    </w:rPr>
  </w:style>
  <w:style w:type="character" w:styleId="Hyperlink">
    <w:name w:val="Hyperlink"/>
    <w:uiPriority w:val="99"/>
    <w:unhideWhenUsed/>
    <w:rsid w:val="00FC5A26"/>
    <w:rPr>
      <w:color w:val="0000FF"/>
      <w:u w:val="single"/>
    </w:rPr>
  </w:style>
  <w:style w:type="paragraph" w:customStyle="1" w:styleId="A-AbstractTitle">
    <w:name w:val="A-Abstract Title"/>
    <w:basedOn w:val="A-ManuscriptText"/>
    <w:next w:val="A-ManuscriptText"/>
    <w:autoRedefine/>
    <w:qFormat/>
    <w:rsid w:val="00A67FA3"/>
    <w:pPr>
      <w:jc w:val="center"/>
    </w:pPr>
    <w:rPr>
      <w:rFonts w:ascii="Times New Roman Bold" w:hAnsi="Times New Roman Bold"/>
      <w:b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FC5A26"/>
    <w:rPr>
      <w:color w:val="954F72" w:themeColor="followedHyperlink"/>
      <w:u w:val="single"/>
    </w:rPr>
  </w:style>
  <w:style w:type="paragraph" w:customStyle="1" w:styleId="EndNoteBibliographyTitle">
    <w:name w:val="EndNote Bibliography Title"/>
    <w:basedOn w:val="Normal"/>
    <w:link w:val="EndNoteBibliographyTitleChar"/>
    <w:rsid w:val="00571C76"/>
    <w:pPr>
      <w:spacing w:line="480" w:lineRule="auto"/>
      <w:jc w:val="center"/>
    </w:pPr>
    <w:rPr>
      <w:b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571C76"/>
    <w:rPr>
      <w:b/>
      <w:sz w:val="24"/>
      <w:szCs w:val="24"/>
    </w:rPr>
  </w:style>
  <w:style w:type="table" w:styleId="TableGrid">
    <w:name w:val="Table Grid"/>
    <w:basedOn w:val="TableNormal"/>
    <w:uiPriority w:val="39"/>
    <w:rsid w:val="0068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36653"/>
    <w:rPr>
      <w:color w:val="605E5C"/>
      <w:shd w:val="clear" w:color="auto" w:fill="E1DFDD"/>
    </w:rPr>
  </w:style>
  <w:style w:type="paragraph" w:customStyle="1" w:styleId="EndNoteBibliography">
    <w:name w:val="EndNote Bibliography"/>
    <w:basedOn w:val="Normal"/>
    <w:link w:val="EndNoteBibliographyChar"/>
    <w:rsid w:val="00571C76"/>
    <w:pPr>
      <w:spacing w:line="480" w:lineRule="auto"/>
    </w:pPr>
  </w:style>
  <w:style w:type="character" w:customStyle="1" w:styleId="A-ManuscriptBlockQuoteChar">
    <w:name w:val="A-ManuscriptBlockQuote Char"/>
    <w:basedOn w:val="DefaultParagraphFont"/>
    <w:link w:val="A-ManuscriptBlockQuote"/>
    <w:rsid w:val="00571C76"/>
    <w:rPr>
      <w:sz w:val="24"/>
      <w:szCs w:val="24"/>
    </w:rPr>
  </w:style>
  <w:style w:type="character" w:customStyle="1" w:styleId="EndNoteBibliographyChar">
    <w:name w:val="EndNote Bibliography Char"/>
    <w:basedOn w:val="A-ManuscriptBlockQuoteChar"/>
    <w:link w:val="EndNoteBibliography"/>
    <w:rsid w:val="00571C76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571C76"/>
    <w:rPr>
      <w:color w:val="666666"/>
    </w:rPr>
  </w:style>
  <w:style w:type="character" w:customStyle="1" w:styleId="Heading1Char">
    <w:name w:val="Heading 1 Char"/>
    <w:basedOn w:val="DefaultParagraphFont"/>
    <w:link w:val="Heading1"/>
    <w:uiPriority w:val="9"/>
    <w:rsid w:val="00831C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ption">
    <w:name w:val="caption"/>
    <w:basedOn w:val="Normal"/>
    <w:next w:val="Normal"/>
    <w:uiPriority w:val="35"/>
    <w:unhideWhenUsed/>
    <w:qFormat/>
    <w:rsid w:val="00C572FD"/>
    <w:pPr>
      <w:spacing w:after="200"/>
    </w:pPr>
    <w:rPr>
      <w:i/>
      <w:iCs/>
      <w:color w:val="000000" w:themeColor="text1"/>
      <w:sz w:val="18"/>
      <w:szCs w:val="18"/>
    </w:rPr>
  </w:style>
  <w:style w:type="paragraph" w:customStyle="1" w:styleId="Keywords">
    <w:name w:val="Keywords"/>
    <w:basedOn w:val="A-ManuscriptText"/>
    <w:next w:val="A-ManuscriptText"/>
    <w:link w:val="KeywordsChar"/>
    <w:autoRedefine/>
    <w:qFormat/>
    <w:rsid w:val="001F1F0F"/>
    <w:pPr>
      <w:ind w:left="720"/>
    </w:pPr>
    <w:rPr>
      <w:i/>
    </w:rPr>
  </w:style>
  <w:style w:type="character" w:customStyle="1" w:styleId="KeywordsChar">
    <w:name w:val="Keywords Char"/>
    <w:basedOn w:val="A-ManuscriptTextChar"/>
    <w:link w:val="Keywords"/>
    <w:rsid w:val="001F1F0F"/>
    <w:rPr>
      <w:i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IJCI-template-2026.dotx</Template>
  <TotalTime>5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Level 1</vt:lpstr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Level 1</dc:title>
  <dc:subject/>
  <dc:creator>John Whitman</dc:creator>
  <cp:keywords/>
  <dc:description/>
  <cp:lastModifiedBy>John Whitman</cp:lastModifiedBy>
  <cp:revision>4</cp:revision>
  <cp:lastPrinted>2009-04-22T19:24:00Z</cp:lastPrinted>
  <dcterms:created xsi:type="dcterms:W3CDTF">2026-10-09T15:18:00Z</dcterms:created>
  <dcterms:modified xsi:type="dcterms:W3CDTF">2026-10-09T21:24:00Z</dcterms:modified>
</cp:coreProperties>
</file>